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after="185" w:line="240" w:lineRule="auto"/>
        <w:rPr>
          <w:rFonts w:ascii="Times New Roman" w:hAnsi="Times New Roman"/>
          <w:color w:val="000000" w:themeColor="text1"/>
          <w:sz w:val="1"/>
          <w:szCs w:val="1"/>
          <w:lang w:val="it-IT"/>
        </w:rPr>
      </w:pPr>
    </w:p>
    <w:tbl>
      <w:tblPr>
        <w:tblStyle w:val="TableGrid"/>
        <w:tblLayout w:type="fixed"/>
        <w:tblpPr w:leftFromText="0" w:rightFromText="0" w:vertAnchor="text" w:horzAnchor="page" w:tblpX="573" w:tblpY="0"/>
        <w:tblOverlap w:val="never"/>
        "
        <w:tblW w:w="10883" w:type="dxa"/>
        <w:tblLook w:val="04A0" w:firstRow="1" w:lastRow="0" w:firstColumn="1" w:lastColumn="0" w:noHBand="0" w:noVBand="1"/>
      </w:tblPr>
      <w:tblGrid>
        <w:gridCol w:w="1970"/>
        <w:gridCol w:w="6946"/>
        <w:gridCol w:w="1985"/>
      </w:tblGrid>
      <w:tr>
        <w:trPr>
          <w:trHeight w:hRule="exact" w:val="536"/>
        </w:trPr>
        <w:tc>
          <w:tcPr>
            <w:tcW w:w="1970" w:type="dxa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74" w:after="71" w:line="206" w:lineRule="exact"/>
              <w:ind w:left="496" w:right="391" w:firstLine="240"/>
            </w:pPr>
            <w:r>
              <w:drawing>
                <wp:anchor simplePos="0" relativeHeight="251658280" behindDoc="0" locked="0" layoutInCell="1" allowOverlap="1">
                  <wp:simplePos x="0" y="0"/>
                  <wp:positionH relativeFrom="page">
                    <wp:posOffset>-9145</wp:posOffset>
                  </wp:positionH>
                  <wp:positionV relativeFrom="line">
                    <wp:posOffset>-8268</wp:posOffset>
                  </wp:positionV>
                  <wp:extent cx="9144" cy="9144"/>
                  <wp:effectExtent l="0" t="0" r="0" b="0"/>
                  <wp:wrapNone/>
                  <wp:docPr id="101" name="Freeform 101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81" behindDoc="0" locked="0" layoutInCell="1" allowOverlap="1">
                  <wp:simplePos x="0" y="0"/>
                  <wp:positionH relativeFrom="page">
                    <wp:posOffset>-9145</wp:posOffset>
                  </wp:positionH>
                  <wp:positionV relativeFrom="line">
                    <wp:posOffset>-8268</wp:posOffset>
                  </wp:positionV>
                  <wp:extent cx="9144" cy="9144"/>
                  <wp:effectExtent l="0" t="0" r="0" b="0"/>
                  <wp:wrapNone/>
                  <wp:docPr id="102" name="Freeform 102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83" behindDoc="0" locked="0" layoutInCell="1" allowOverlap="1">
                  <wp:simplePos x="0" y="0"/>
                  <wp:positionH relativeFrom="page">
                    <wp:posOffset>1251458</wp:posOffset>
                  </wp:positionH>
                  <wp:positionV relativeFrom="line">
                    <wp:posOffset>-8268</wp:posOffset>
                  </wp:positionV>
                  <wp:extent cx="9144" cy="9144"/>
                  <wp:effectExtent l="0" t="0" r="0" b="0"/>
                  <wp:wrapNone/>
                  <wp:docPr id="103" name="Freeform 103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it-IT" w:bidi="it-IT" w:eastAsia="it-IT"/>
              </w:rPr>
              <w:t>RIN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18"/>
                <w:szCs w:val="18"/>
                <w:lang w:val="it-IT" w:bidi="it-IT" w:eastAsia="it-IT"/>
              </w:rPr>
              <w:t>A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val="it-IT" w:bidi="it-IT" w:eastAsia="it-IT"/>
              </w:rPr>
              <w:t>  </w:t>
            </w:r>
            <w:r/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18"/>
                <w:szCs w:val="18"/>
                <w:lang w:val="it-IT" w:bidi="it-IT" w:eastAsia="it-IT"/>
              </w:rPr>
              <w:t>AGRIFOOD</w:t>
            </w:r>
            <w:r/>
            <w:r/>
          </w:p>
        </w:tc>
        <w:tc>
          <w:tcPr>
            <w:tcW w:w="6946" w:type="dxa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57" w:after="0" w:line="220" w:lineRule="exact"/>
              <w:ind w:left="1503" w:right="1468" w:firstLine="0"/>
              <w:jc w:val="right"/>
            </w:pPr>
            <w:r/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D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om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anda di adesione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al siste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m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a d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c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ntroll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48" w:line="220" w:lineRule="exact"/>
              <w:ind w:left="676" w:right="-18" w:firstLine="0"/>
            </w:pPr>
            <w:r/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G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P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“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Peperoncino di C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a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labri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a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”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–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Tr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a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sfor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m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atori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- C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nfezionatori</w:t>
            </w:r>
            <w:r/>
            <w:r/>
          </w:p>
        </w:tc>
        <w:tc>
          <w:tcPr>
            <w:tcW w:w="1985" w:type="dxa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74" w:after="71" w:line="206" w:lineRule="exact"/>
              <w:ind w:left="160" w:right="37" w:firstLine="76"/>
            </w:pPr>
            <w:r>
              <w:drawing>
                <wp:anchor simplePos="0" relativeHeight="251658285" behindDoc="0" locked="0" layoutInCell="1" allowOverlap="1">
                  <wp:simplePos x="0" y="0"/>
                  <wp:positionH relativeFrom="page">
                    <wp:posOffset>126</wp:posOffset>
                  </wp:positionH>
                  <wp:positionV relativeFrom="line">
                    <wp:posOffset>-8268</wp:posOffset>
                  </wp:positionV>
                  <wp:extent cx="9144" cy="9144"/>
                  <wp:effectExtent l="0" t="0" r="0" b="0"/>
                  <wp:wrapNone/>
                  <wp:docPr id="104" name="Freeform 104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87" behindDoc="0" locked="0" layoutInCell="1" allowOverlap="1">
                  <wp:simplePos x="0" y="0"/>
                  <wp:positionH relativeFrom="page">
                    <wp:posOffset>1260729</wp:posOffset>
                  </wp:positionH>
                  <wp:positionV relativeFrom="line">
                    <wp:posOffset>-8268</wp:posOffset>
                  </wp:positionV>
                  <wp:extent cx="9143" cy="9144"/>
                  <wp:effectExtent l="0" t="0" r="0" b="0"/>
                  <wp:wrapNone/>
                  <wp:docPr id="105" name="Freeform 105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3" cy="9144"/>
                          </a:xfrm>
                          <a:custGeom>
                            <a:rect l="l" t="t" r="r" b="b"/>
                            <a:pathLst>
                              <a:path w="9143" h="9144">
                                <a:moveTo>
                                  <a:pt x="0" y="9144"/>
                                </a:move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88" behindDoc="0" locked="0" layoutInCell="1" allowOverlap="1">
                  <wp:simplePos x="0" y="0"/>
                  <wp:positionH relativeFrom="page">
                    <wp:posOffset>1260729</wp:posOffset>
                  </wp:positionH>
                  <wp:positionV relativeFrom="line">
                    <wp:posOffset>-8268</wp:posOffset>
                  </wp:positionV>
                  <wp:extent cx="9143" cy="9144"/>
                  <wp:effectExtent l="0" t="0" r="0" b="0"/>
                  <wp:wrapNone/>
                  <wp:docPr id="106" name="Freeform 106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3" cy="9144"/>
                          </a:xfrm>
                          <a:custGeom>
                            <a:rect l="l" t="t" r="r" b="b"/>
                            <a:pathLst>
                              <a:path w="9143" h="9144">
                                <a:moveTo>
                                  <a:pt x="0" y="9144"/>
                                </a:move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MDC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4_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  <w:lang w:val="it-IT" w:bidi="it-IT" w:eastAsia="it-IT"/>
              </w:rPr>
              <w:t>Pe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p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er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on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  <w:lang w:val="it-IT" w:bidi="it-IT" w:eastAsia="it-IT"/>
              </w:rPr>
              <w:t>ci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n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it-IT" w:bidi="it-IT" w:eastAsia="it-IT"/>
              </w:rPr>
              <w:t>  </w:t>
            </w:r>
            <w:r/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Re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v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. 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d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el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/0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7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/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6</w:t>
            </w:r>
            <w:r/>
            <w:r/>
          </w:p>
        </w:tc>
      </w:tr>
    </w:tbl>
    <w:p>
      <w:pPr>
        <w:rPr>
          <w:rFonts w:ascii="Times New Roman" w:hAnsi="Times New Roman" w:eastAsia="Times New Roman" w:cs="Times New Roman"/>
          <w:color w:val="010302"/>
        </w:rPr>
        <w:spacing w:before="242" w:after="6" w:line="199" w:lineRule="exact"/>
        <w:ind w:left="188" w:right="0" w:firstLine="0"/>
      </w:pPr>
      <w:r>
        <w:drawing>
          <wp:anchor simplePos="0" relativeHeight="251658290" behindDoc="1" locked="0" layoutInCell="1" allowOverlap="1">
            <wp:simplePos x="0" y="0"/>
            <wp:positionH relativeFrom="page">
              <wp:posOffset>355091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1" behindDoc="1" locked="0" layoutInCell="1" allowOverlap="1">
            <wp:simplePos x="0" y="0"/>
            <wp:positionH relativeFrom="page">
              <wp:posOffset>355091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1615694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7" behindDoc="0" locked="0" layoutInCell="1" allowOverlap="1">
            <wp:simplePos x="0" y="0"/>
            <wp:positionH relativeFrom="page">
              <wp:posOffset>6027165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0" behindDoc="0" locked="0" layoutInCell="1" allowOverlap="1">
            <wp:simplePos x="0" y="0"/>
            <wp:positionH relativeFrom="page">
              <wp:posOffset>7287768</wp:posOffset>
            </wp:positionH>
            <wp:positionV relativeFrom="line">
              <wp:posOffset>-12713</wp:posOffset>
            </wp:positionV>
            <wp:extent cx="9143" cy="9144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3" cy="9144"/>
                    </a:xfrm>
                    <a:custGeom>
                      <a:rect l="l" t="t" r="r" b="b"/>
                      <a:pathLst>
                        <a:path w="9143" h="9144">
                          <a:moveTo>
                            <a:pt x="0" y="9144"/>
                          </a:moveTo>
                          <a:lnTo>
                            <a:pt x="9143" y="9144"/>
                          </a:ln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1" behindDoc="0" locked="0" layoutInCell="1" allowOverlap="1">
            <wp:simplePos x="0" y="0"/>
            <wp:positionH relativeFrom="page">
              <wp:posOffset>7287768</wp:posOffset>
            </wp:positionH>
            <wp:positionV relativeFrom="line">
              <wp:posOffset>-12713</wp:posOffset>
            </wp:positionV>
            <wp:extent cx="9143" cy="9144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3" cy="9144"/>
                    </a:xfrm>
                    <a:custGeom>
                      <a:rect l="l" t="t" r="r" b="b"/>
                      <a:pathLst>
                        <a:path w="9143" h="9144">
                          <a:moveTo>
                            <a:pt x="0" y="9144"/>
                          </a:moveTo>
                          <a:lnTo>
                            <a:pt x="9143" y="9144"/>
                          </a:ln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Il s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scritt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11"/>
          <w:sz w:val="18"/>
          <w:szCs w:val="18"/>
          <w:lang w:val="it-IT" w:bidi="it-IT" w:eastAsia="it-IT"/>
        </w:rPr>
        <w:t>__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88" w:after="6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.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il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__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C.F.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0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72" w:after="6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in qu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lit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à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di 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ppresent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nte leg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le dell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ditt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: 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P.IVA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__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4235"/>
        </w:tabs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(coincide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con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cognome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3"/>
          <w:sz w:val="12"/>
          <w:szCs w:val="12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nome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ditta individuale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"/>
          <w:sz w:val="12"/>
          <w:szCs w:val="12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8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 sede legale in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une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__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3102"/>
          <w:tab w:val="left" w:pos="6014"/>
        </w:tabs>
        <w:spacing w:before="0" w:after="0" w:line="132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2"/>
          <w:szCs w:val="12"/>
          <w:lang w:val="it-IT" w:bidi="it-IT" w:eastAsia="it-IT"/>
        </w:rPr>
        <w:t>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(via/piazza/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loc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.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/etc.)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Sede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per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va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4091" w:right="0" w:firstLine="0"/>
      </w:pPr>
      <w:r/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(indirizzo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completo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-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indicare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diversa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dalla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sede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legale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"/>
          <w:sz w:val="12"/>
          <w:szCs w:val="12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8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Tel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ax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obile_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e pec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ltra  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referente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._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tel_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8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95" w:after="0" w:line="206" w:lineRule="exact"/>
        <w:ind w:left="188" w:right="107" w:firstLine="0"/>
        <w:jc w:val="both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chiede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’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desione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sistem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ntr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IGP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“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Peperoncin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Cal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bri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”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’iscrizi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ll’elenco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per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l’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nzidetto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Indicazi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Ge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fica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Protett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Trasformator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6"/>
          <w:szCs w:val="16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6"/>
          <w:szCs w:val="16"/>
          <w:lang w:val="it-IT" w:bidi="it-IT" w:eastAsia="it-IT"/>
        </w:rPr>
        <w:t>Confezionator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6"/>
          <w:szCs w:val="16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7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5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Trasformatore/Confezionatore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5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it-IT" w:bidi="it-IT" w:eastAsia="it-IT"/>
        </w:rPr>
        <w:t>industrial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16"/>
          <w:szCs w:val="16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ed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7"/>
          <w:sz w:val="18"/>
          <w:szCs w:val="18"/>
          <w:lang w:val="it-IT" w:bidi="it-IT" w:eastAsia="it-IT"/>
        </w:rPr>
        <w:t>tal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ferma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caso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man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l’adesio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errà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e,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8"/>
          <w:sz w:val="18"/>
          <w:szCs w:val="18"/>
          <w:lang w:val="it-IT" w:bidi="it-IT" w:eastAsia="it-IT"/>
        </w:rPr>
        <w:t>in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lare: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scere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piename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accettare</w:t>
      </w:r>
      <w:r>
        <w:rPr baseline="0" dirty="0">
          <w:rFonts w:ascii="Times New Roman" w:hAnsi="Times New Roman" w:eastAsia="Times New Roman" w:cs="Times New Roman"/>
          <w:color w:val="000000"/>
          <w:spacing w:val="3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alcu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3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gli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isti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dal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(UE)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n.</w:t>
      </w:r>
      <w:r>
        <w:rPr baseline="0" dirty="0">
          <w:rFonts w:ascii="Times New Roman" w:hAnsi="Times New Roman" w:eastAsia="Times New Roman" w:cs="Times New Roman"/>
          <w:color w:val="000000"/>
          <w:spacing w:val="3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relati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legislazi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italia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iscri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ersi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sistema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trollo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er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rafica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tetta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“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ci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Calabria",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1"/>
          <w:sz w:val="18"/>
          <w:szCs w:val="18"/>
          <w:lang w:val="it-IT" w:bidi="it-IT" w:eastAsia="it-IT"/>
        </w:rPr>
        <w:t>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specificatame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sosta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ziali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ntratt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.A.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Disci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relati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Pian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Contr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C),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tariffari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ASAF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istero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’a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ricolt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ra,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rest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5"/>
          <w:sz w:val="18"/>
          <w:szCs w:val="18"/>
          <w:lang w:val="it-IT" w:bidi="it-IT" w:eastAsia="it-IT"/>
        </w:rPr>
        <w:t>etto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rafica Pr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tetta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 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 sit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fficiale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 spa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:</w:t>
      </w:r>
      <w:hyperlink r:id="rId100" w:history="1">
        <w:r>
          <w:rPr baseline="0" dirty="0">
            <w:rFonts w:ascii="Times New Roman" w:hAnsi="Times New Roman" w:eastAsia="Times New Roman" w:cs="Times New Roman"/>
            <w:color w:val="156082"/>
            <w:sz w:val="24"/>
            <w:szCs w:val="24"/>
            <w:lang w:val="it-IT" w:bidi="it-IT" w:eastAsia="it-IT"/>
          </w:rPr>
          <w:t> 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www.ri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n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a.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o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-3"/>
            <w:sz w:val="18"/>
            <w:szCs w:val="18"/>
            <w:lang w:val="it-IT" w:bidi="it-IT" w:eastAsia="it-IT"/>
          </w:rPr>
          <w:t>r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g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/it/a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g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rifo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o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3"/>
            <w:sz w:val="18"/>
            <w:szCs w:val="18"/>
            <w:lang w:val="it-IT" w:bidi="it-IT" w:eastAsia="it-IT"/>
          </w:rPr>
          <w:t>d</w:t>
        </w:r>
        <w:r>
          <w:rPr baseline="0" dirty="0">
            <w:rFonts w:ascii="Times New Roman" w:hAnsi="Times New Roman" w:eastAsia="Times New Roman" w:cs="Times New Roman"/>
            <w:color w:val="000000"/>
            <w:sz w:val="18"/>
            <w:szCs w:val="18"/>
            <w:lang w:val="it-IT" w:bidi="it-IT" w:eastAsia="it-IT"/>
          </w:rPr>
          <w:t>;</w:t>
        </w:r>
      </w:hyperlink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RINA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AGRIFOOD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.A.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è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sta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rizzat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Organism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(O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C)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ecreto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MASAF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8"/>
          <w:szCs w:val="18"/>
          <w:lang w:val="it-IT" w:bidi="it-IT" w:eastAsia="it-IT"/>
        </w:rPr>
        <w:t>ad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effett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 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isti</w:t>
      </w:r>
      <w:r>
        <w:rPr baseline="0" dirty="0">
          <w:rFonts w:ascii="Times New Roman" w:hAnsi="Times New Roman" w:eastAsia="Times New Roman" w:cs="Times New Roman"/>
          <w:color w:val="000000"/>
          <w:spacing w:val="4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il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“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Calabria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”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8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scere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accettare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Tariffario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otto</w:t>
      </w:r>
      <w:r>
        <w:rPr baseline="0" dirty="0">
          <w:rFonts w:ascii="Times New Roman" w:hAnsi="Times New Roman" w:eastAsia="Times New Roman" w:cs="Times New Roman"/>
          <w:color w:val="000000"/>
          <w:spacing w:val="1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IGP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ci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Calabri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MASAF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22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arsi a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rris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Rina 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S.p.A. le tar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ffe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iste;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6"/>
          <w:szCs w:val="16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z w:val="16"/>
          <w:szCs w:val="16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z w:val="16"/>
          <w:szCs w:val="16"/>
          <w:lang w:val="it-IT" w:bidi="it-IT" w:eastAsia="it-IT"/>
        </w:rPr>
        <w:t> </w:t>
      </w:r>
      <w:r>
        <w:rPr baseline="0" dirty="0">
          <w:rFonts w:ascii="Arial" w:hAnsi="Arial" w:eastAsia="Arial" w:cs="Arial"/>
          <w:color w:val="000000"/>
          <w:spacing w:val="23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rizzare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RINA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AGRIFOOD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.A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ad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effett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lli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rmità,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la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legale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ell'azien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22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dicat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la fre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enza e le 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alità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 Pian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 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rmati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a;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6"/>
          <w:szCs w:val="16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7" w:lineRule="exact"/>
        <w:ind w:left="188" w:right="107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6"/>
          <w:szCs w:val="16"/>
          <w:lang w:val="it-IT" w:bidi="it-IT" w:eastAsia="it-IT"/>
        </w:rPr>
        <w:t>5</w:t>
      </w:r>
      <w:r>
        <w:rPr baseline="0" dirty="0">
          <w:rFonts w:ascii="Times New Roman" w:hAnsi="Times New Roman" w:eastAsia="Times New Roman" w:cs="Times New Roman"/>
          <w:color w:val="000000"/>
          <w:sz w:val="16"/>
          <w:szCs w:val="16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z w:val="16"/>
          <w:szCs w:val="16"/>
          <w:lang w:val="it-IT" w:bidi="it-IT" w:eastAsia="it-IT"/>
        </w:rPr>
        <w:t> </w:t>
      </w:r>
      <w:r>
        <w:rPr baseline="0" dirty="0">
          <w:rFonts w:ascii="Arial" w:hAnsi="Arial" w:eastAsia="Arial" w:cs="Arial"/>
          <w:color w:val="000000"/>
          <w:spacing w:val="23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sentire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sentire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(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it-IT" w:bidi="it-IT" w:eastAsia="it-IT"/>
        </w:rPr>
        <w:t>barrare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34"/>
          <w:sz w:val="14"/>
          <w:szCs w:val="14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4"/>
          <w:szCs w:val="14"/>
          <w:lang w:val="it-IT" w:bidi="it-IT" w:eastAsia="it-IT"/>
        </w:rPr>
        <w:t>l’opzione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34"/>
          <w:sz w:val="14"/>
          <w:szCs w:val="14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it-IT" w:bidi="it-IT" w:eastAsia="it-IT"/>
        </w:rPr>
        <w:t>deside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it-IT" w:bidi="it-IT" w:eastAsia="it-IT"/>
        </w:rPr>
        <w:t>ata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l’eve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3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</w:t>
      </w:r>
      <w:r>
        <w:rPr baseline="0" dirty="0">
          <w:rFonts w:ascii="Times New Roman" w:hAnsi="Times New Roman" w:eastAsia="Times New Roman" w:cs="Times New Roman"/>
          <w:color w:val="000000"/>
          <w:spacing w:val="3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i,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l’acc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9"/>
          <w:sz w:val="18"/>
          <w:szCs w:val="18"/>
          <w:lang w:val="it-IT" w:bidi="it-IT" w:eastAsia="it-IT"/>
        </w:rPr>
        <w:t>li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spa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este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tali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circ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ze,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teran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sivame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erato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ell’Orga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(la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errà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siderata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rmale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all’acce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2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6"/>
          <w:szCs w:val="16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7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le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tariffari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1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1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ariazi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essero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ecessarie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ivi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citati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dere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ù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lessa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caso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5"/>
          <w:sz w:val="18"/>
          <w:szCs w:val="18"/>
          <w:lang w:val="it-IT" w:bidi="it-IT" w:eastAsia="it-IT"/>
        </w:rPr>
        <w:t>alle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nto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te,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fatti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sal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rat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all’OdC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ell’efficacia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ifiche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rtate;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939"/>
        </w:tabs>
        <w:spacing w:before="0" w:after="0" w:line="207" w:lineRule="exact"/>
        <w:ind w:left="188" w:right="110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7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tenere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levare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espress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alsiv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glia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sabilità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iretti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7"/>
          <w:sz w:val="18"/>
          <w:szCs w:val="18"/>
          <w:lang w:val="it-IT" w:bidi="it-IT" w:eastAsia="it-IT"/>
        </w:rPr>
        <w:t>ed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>
        <w:br w:type="textWrapping" w:clear="all"/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iretti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essi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ad	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ità,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for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Ditta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richiede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terzi;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stessa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Ditta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impeg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ertanto a 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tenere 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Rina 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alsiasi richiesta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risarcime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ssa 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 terzi  a tale 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466"/>
        </w:tabs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8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	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 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dal 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 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 tariffari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alla sca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isteriale all’OdC, sal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pr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espressa rin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cia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4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 richiedente 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ltre dichiara: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z w:val="18"/>
          <w:szCs w:val="18"/>
          <w:lang w:val="it-IT" w:bidi="it-IT" w:eastAsia="it-IT"/>
        </w:rPr>
        <w:t>  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mersi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respo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ilità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ente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nelle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relative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etto,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sì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7"/>
          <w:sz w:val="18"/>
          <w:szCs w:val="18"/>
          <w:lang w:val="it-IT" w:bidi="it-IT" w:eastAsia="it-IT"/>
        </w:rPr>
        <w:t>me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8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10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rmati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lare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ell’art.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13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UE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7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/2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il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7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tire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tilizz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rso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affi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é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lare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erific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alificazi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ole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l’event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ie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rà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seg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l’imp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lità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8"/>
          <w:szCs w:val="18"/>
          <w:lang w:val="it-IT" w:bidi="it-IT" w:eastAsia="it-IT"/>
        </w:rPr>
        <w:t>el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lare di 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 le 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ecessarie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la sti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di 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7" w:lineRule="exact"/>
        <w:ind w:left="188" w:right="111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stat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iritt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esercita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alità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teressat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artt.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5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ss.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olame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UE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79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01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sulla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ilità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esercitarli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viando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racc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a/r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RINA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.A.,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Corsica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2,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28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all’atte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onsa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9"/>
          <w:sz w:val="18"/>
          <w:szCs w:val="18"/>
          <w:lang w:val="it-IT" w:bidi="it-IT" w:eastAsia="it-IT"/>
        </w:rPr>
        <w:t>la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 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vian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messa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-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mail all’in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irizz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a.d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@ri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970"/>
        </w:tabs>
        <w:spacing w:before="0" w:after="0" w:line="214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13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rizzare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ei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iti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test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materiale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vo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aria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alizzat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3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ndere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sul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 l’e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intrattie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tili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il 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sco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stat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tari	</w:t>
      </w:r>
      <w:r>
        <w:rPr baseline="0" dirty="0">
          <w:rFonts w:ascii="Symbol" w:hAnsi="Symbol" w:eastAsia="Symbol" w:cs="Symbol"/>
          <w:color w:val="000000"/>
          <w:spacing w:val="-3"/>
          <w:sz w:val="18"/>
          <w:szCs w:val="18"/>
          <w:lang w:val="it-IT" w:bidi="it-IT" w:eastAsia="it-IT"/>
        </w:rPr>
        <w:t>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si    </w:t>
      </w:r>
      <w:r>
        <w:rPr baseline="0" dirty="0">
          <w:rFonts w:ascii="Symbol" w:hAnsi="Symbol" w:eastAsia="Symbol" w:cs="Symbol"/>
          <w:color w:val="000000"/>
          <w:sz w:val="18"/>
          <w:szCs w:val="18"/>
          <w:lang w:val="it-IT" w:bidi="it-IT" w:eastAsia="it-IT"/>
        </w:rPr>
        <w:t>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(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arrare l’o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esiderata)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1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icare a 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, 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5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rni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tte 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ariazi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ai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 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rtati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alle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500"/>
        </w:tabs>
        <w:spacing w:before="0" w:after="0" w:line="207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15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: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tità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alid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	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ta</w:t>
      </w:r>
      <w:r>
        <w:rPr baseline="0" dirty="0">
          <w:rFonts w:ascii="Times New Roman" w:hAnsi="Times New Roman" w:eastAsia="Times New Roman" w:cs="Times New Roman"/>
          <w:color w:val="000000"/>
          <w:spacing w:val="3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ersame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tariffa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certificat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3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iscrizio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5"/>
          <w:sz w:val="18"/>
          <w:szCs w:val="18"/>
          <w:lang w:val="it-IT" w:bidi="it-IT" w:eastAsia="it-IT"/>
        </w:rPr>
        <w:t>isura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CCIAA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ichiarazi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sostit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rietà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lo)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attesti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ti)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rza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6"/>
          <w:sz w:val="18"/>
          <w:szCs w:val="18"/>
          <w:lang w:val="it-IT" w:bidi="it-IT" w:eastAsia="it-IT"/>
        </w:rPr>
        <w:t>so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uttivo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erifica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arte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Agrifo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otifica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istrazi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art.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6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 8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52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4 e sm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lanimetria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escritti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ei 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cali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tilizzati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 la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gp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richiede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accetta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ersia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spa,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8"/>
          <w:szCs w:val="18"/>
          <w:lang w:val="it-IT" w:bidi="it-IT" w:eastAsia="it-IT"/>
        </w:rPr>
        <w:t>te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sarà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etente in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ia escl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siva il 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Per 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espressame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isto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contratt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ric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iamata,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le disp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 legge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131"/>
        </w:tabs>
        <w:spacing w:before="210" w:after="6" w:line="199" w:lineRule="exact"/>
        <w:ind w:left="168" w:right="228" w:firstLine="0"/>
        <w:jc w:val="right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Data: 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__	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Il 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 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tate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0" w:after="0" w:line="199" w:lineRule="exact"/>
        <w:ind w:left="24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Ven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ate es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ressame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iscritto ai 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artt. 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42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c.c. le cla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artt.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1,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5,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7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8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6.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131"/>
        </w:tabs>
        <w:spacing w:before="240" w:after="0" w:line="199" w:lineRule="exact"/>
        <w:ind w:left="168" w:right="228" w:firstLine="0"/>
        <w:jc w:val="right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Data: 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__	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Il 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 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__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256" w:right="395" w:bottom="220" w:left="500" w:header="708" w:footer="708" w:gutter="0"/>
          <w:docGrid w:linePitch="360"/>
        </w:sectPr>
        <w:spacing w:before="62" w:after="4" w:line="157" w:lineRule="exact"/>
        <w:ind w:left="46" w:right="0" w:firstLine="0"/>
      </w:pPr>
      <w:r/>
      <w:r>
        <w:rPr baseline="0" dirty="0">
          <w:rFonts w:ascii="Verdana" w:hAnsi="Verdana" w:eastAsia="Verdana" w:cs="Verdana"/>
          <w:color w:val="000000"/>
          <w:spacing w:val="1"/>
          <w:sz w:val="13"/>
          <w:szCs w:val="13"/>
          <w:lang w:val="it-IT" w:bidi="it-IT" w:eastAsia="it-IT"/>
        </w:rPr>
        <w:t>M</w:t>
      </w:r>
      <w:r>
        <w:rPr baseline="0" dirty="0">
          <w:rFonts w:ascii="Verdana" w:hAnsi="Verdana" w:eastAsia="Verdana" w:cs="Verdana"/>
          <w:color w:val="000000"/>
          <w:spacing w:val="-1"/>
          <w:sz w:val="13"/>
          <w:szCs w:val="13"/>
          <w:lang w:val="it-IT" w:bidi="it-IT" w:eastAsia="it-IT"/>
        </w:rPr>
        <w:t>DC4 Igp Peperoncino di Calabria </w:t>
      </w:r>
      <w:r>
        <w:rPr baseline="0" dirty="0">
          <w:rFonts w:ascii="Verdana" w:hAnsi="Verdana" w:eastAsia="Verdana" w:cs="Verdana"/>
          <w:color w:val="000000"/>
          <w:spacing w:val="1"/>
          <w:sz w:val="13"/>
          <w:szCs w:val="13"/>
          <w:lang w:val="it-IT" w:bidi="it-IT" w:eastAsia="it-IT"/>
        </w:rPr>
        <w:t>R</w:t>
      </w:r>
      <w:r>
        <w:rPr baseline="0" dirty="0">
          <w:rFonts w:ascii="Verdana" w:hAnsi="Verdana" w:eastAsia="Verdana" w:cs="Verdana"/>
          <w:color w:val="000000"/>
          <w:spacing w:val="-4"/>
          <w:sz w:val="13"/>
          <w:szCs w:val="13"/>
          <w:lang w:val="it-IT" w:bidi="it-IT" w:eastAsia="it-IT"/>
        </w:rPr>
        <w:t>ev.00</w:t>
      </w:r>
      <w:r/>
    </w:p>
    <w:p>
      <w:r/>
    </w:p>
    <w:sectPr>
      <w:type w:val="continuous"/>
      <w:pgSz w:w="11906" w:h="16838"/>
      <w:pgMar w:top="256" w:right="395" w:bottom="22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rina.org/it/agrifood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2026-08-06T10:36:20Z</dcterms:created>
  <dcterms:modified xsi:type="dcterms:W3CDTF">2026-08-06T10:36:20Z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