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after="185" w:line="240" w:lineRule="auto"/>
        <w:rPr>
          <w:rFonts w:ascii="Times New Roman" w:hAnsi="Times New Roman"/>
          <w:color w:val="000000" w:themeColor="text1"/>
          <w:sz w:val="1"/>
          <w:szCs w:val="1"/>
          <w:lang w:val="it-IT"/>
        </w:rPr>
      </w:pPr>
    </w:p>
    <w:tbl>
      <w:tblPr>
        <w:tblStyle w:val="TableGrid"/>
        <w:tblLayout w:type="fixed"/>
        <w:tblpPr w:leftFromText="0" w:rightFromText="0" w:vertAnchor="text" w:horzAnchor="page" w:tblpX="573" w:tblpY="0"/>
        <w:tblOverlap w:val="never"/>
        "
        <w:tblW w:w="10883" w:type="dxa"/>
        <w:tblLook w:val="04A0" w:firstRow="1" w:lastRow="0" w:firstColumn="1" w:lastColumn="0" w:noHBand="0" w:noVBand="1"/>
      </w:tblPr>
      <w:tblGrid>
        <w:gridCol w:w="1970"/>
        <w:gridCol w:w="6946"/>
        <w:gridCol w:w="1985"/>
      </w:tblGrid>
      <w:tr>
        <w:trPr>
          <w:trHeight w:hRule="exact" w:val="536"/>
        </w:trPr>
        <w:tc>
          <w:tcPr>
            <w:tcW w:w="1970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183" w:after="174" w:line="240" w:lineRule="auto"/>
              <w:ind w:left="218" w:right="-18" w:firstLine="0"/>
            </w:pPr>
            <w:r>
              <w:drawing>
                <wp:anchor simplePos="0" relativeHeight="251658273" behindDoc="0" locked="0" layoutInCell="1" allowOverlap="1">
                  <wp:simplePos x="0" y="0"/>
                  <wp:positionH relativeFrom="page">
                    <wp:posOffset>-9145</wp:posOffset>
                  </wp:positionH>
                  <wp:positionV relativeFrom="line">
                    <wp:posOffset>-9031</wp:posOffset>
                  </wp:positionV>
                  <wp:extent cx="9144" cy="9144"/>
                  <wp:effectExtent l="0" t="0" r="0" b="0"/>
                  <wp:wrapNone/>
                  <wp:docPr id="101" name="Freeform 101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74" behindDoc="0" locked="0" layoutInCell="1" allowOverlap="1">
                  <wp:simplePos x="0" y="0"/>
                  <wp:positionH relativeFrom="page">
                    <wp:posOffset>-9145</wp:posOffset>
                  </wp:positionH>
                  <wp:positionV relativeFrom="line">
                    <wp:posOffset>-9031</wp:posOffset>
                  </wp:positionV>
                  <wp:extent cx="9144" cy="9144"/>
                  <wp:effectExtent l="0" t="0" r="0" b="0"/>
                  <wp:wrapNone/>
                  <wp:docPr id="102" name="Freeform 102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76" behindDoc="0" locked="0" layoutInCell="1" allowOverlap="1">
                  <wp:simplePos x="0" y="0"/>
                  <wp:positionH relativeFrom="page">
                    <wp:posOffset>1251458</wp:posOffset>
                  </wp:positionH>
                  <wp:positionV relativeFrom="line">
                    <wp:posOffset>-9031</wp:posOffset>
                  </wp:positionV>
                  <wp:extent cx="9144" cy="9144"/>
                  <wp:effectExtent l="0" t="0" r="0" b="0"/>
                  <wp:wrapNone/>
                  <wp:docPr id="103" name="Freeform 103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18"/>
                <w:szCs w:val="18"/>
                <w:lang w:val="it-IT" w:bidi="it-IT" w:eastAsia="it-IT"/>
              </w:rPr>
              <w:t>RINA AGRIF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18"/>
                <w:szCs w:val="18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18"/>
                <w:szCs w:val="18"/>
                <w:lang w:val="it-IT" w:bidi="it-IT" w:eastAsia="it-IT"/>
              </w:rPr>
              <w:t>OD</w:t>
            </w:r>
            <w:r/>
            <w:r/>
          </w:p>
        </w:tc>
        <w:tc>
          <w:tcPr>
            <w:tcW w:w="6946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57" w:after="0" w:line="220" w:lineRule="exact"/>
              <w:ind w:left="1504" w:right="1468" w:firstLine="0"/>
              <w:jc w:val="right"/>
            </w:pPr>
            <w:r/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D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om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anda di adesione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al siste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m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a d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c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ntroll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o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 </w:t>
            </w:r>
            <w:r/>
          </w:p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0" w:after="48" w:line="220" w:lineRule="exact"/>
              <w:ind w:left="1212" w:right="-18" w:firstLine="0"/>
            </w:pPr>
            <w:r/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G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P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“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Peperoncino di C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labri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2"/>
                <w:sz w:val="20"/>
                <w:szCs w:val="20"/>
                <w:lang w:val="it-IT" w:bidi="it-IT" w:eastAsia="it-IT"/>
              </w:rPr>
              <w:t>a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”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z w:val="20"/>
                <w:szCs w:val="20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1"/>
                <w:sz w:val="20"/>
                <w:szCs w:val="20"/>
                <w:lang w:val="it-IT" w:bidi="it-IT" w:eastAsia="it-IT"/>
              </w:rPr>
              <w:t>–</w:t>
            </w:r>
            <w:r>
              <w:rPr baseline="0" dirty="0"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val="it-IT" w:bidi="it-IT" w:eastAsia="it-IT"/>
              </w:rPr>
              <w:t> Produttori agricoli</w:t>
            </w:r>
            <w:r/>
            <w:r/>
          </w:p>
        </w:tc>
        <w:tc>
          <w:tcPr>
            <w:tcW w:w="1985" w:type="dxa"/>
          </w:tcPr>
          <w:p>
            <w:pPr>
              <w:rPr>
                <w:rFonts w:ascii="Times New Roman" w:hAnsi="Times New Roman" w:eastAsia="Times New Roman" w:cs="Times New Roman"/>
                <w:color w:val="010302"/>
              </w:rPr>
              <w:spacing w:before="74" w:after="71" w:line="206" w:lineRule="exact"/>
              <w:ind w:left="160" w:right="37" w:firstLine="76"/>
            </w:pPr>
            <w:r>
              <w:drawing>
                <wp:anchor simplePos="0" relativeHeight="251658278" behindDoc="0" locked="0" layoutInCell="1" allowOverlap="1">
                  <wp:simplePos x="0" y="0"/>
                  <wp:positionH relativeFrom="page">
                    <wp:posOffset>126</wp:posOffset>
                  </wp:positionH>
                  <wp:positionV relativeFrom="line">
                    <wp:posOffset>-8268</wp:posOffset>
                  </wp:positionV>
                  <wp:extent cx="9144" cy="9144"/>
                  <wp:effectExtent l="0" t="0" r="0" b="0"/>
                  <wp:wrapNone/>
                  <wp:docPr id="104" name="Freeform 104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4" cy="9144"/>
                          </a:xfrm>
                          <a:custGeom>
                            <a:rect l="l" t="t" r="r" b="b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9144" y="9144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0" behindDoc="0" locked="0" layoutInCell="1" allowOverlap="1">
                  <wp:simplePos x="0" y="0"/>
                  <wp:positionH relativeFrom="page">
                    <wp:posOffset>1260729</wp:posOffset>
                  </wp:positionH>
                  <wp:positionV relativeFrom="line">
                    <wp:posOffset>-8268</wp:posOffset>
                  </wp:positionV>
                  <wp:extent cx="9143" cy="9144"/>
                  <wp:effectExtent l="0" t="0" r="0" b="0"/>
                  <wp:wrapNone/>
                  <wp:docPr id="105" name="Freeform 105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3" cy="9144"/>
                          </a:xfrm>
                          <a:custGeom>
                            <a:rect l="l" t="t" r="r" b="b"/>
                            <a:pathLst>
                              <a:path w="9143" h="9144">
                                <a:moveTo>
                                  <a:pt x="0" y="9144"/>
                                </a:move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  <w:drawing>
                <wp:anchor simplePos="0" relativeHeight="251658281" behindDoc="0" locked="0" layoutInCell="1" allowOverlap="1">
                  <wp:simplePos x="0" y="0"/>
                  <wp:positionH relativeFrom="page">
                    <wp:posOffset>1260729</wp:posOffset>
                  </wp:positionH>
                  <wp:positionV relativeFrom="line">
                    <wp:posOffset>-8268</wp:posOffset>
                  </wp:positionV>
                  <wp:extent cx="9143" cy="9144"/>
                  <wp:effectExtent l="0" t="0" r="0" b="0"/>
                  <wp:wrapNone/>
                  <wp:docPr id="106" name="Freeform 106"/>
                  <wp:cNvGraphicFramePr/>
                  <a:graphic>
                    <a:graphicData uri="http://schemas.microsoft.com/office/word/2010/wordprocessingShape">
                      <wps:wsp>
                        <wps:cNvCnPr/>
                        <wps:spPr>
                          <a:xfrm rot="0" flipH="0" flipV="0">
                            <a:off x="0" y="0"/>
                            <a:ext cx="9143" cy="9144"/>
                          </a:xfrm>
                          <a:custGeom>
                            <a:rect l="l" t="t" r="r" b="b"/>
                            <a:pathLst>
                              <a:path w="9143" h="9144">
                                <a:moveTo>
                                  <a:pt x="0" y="9144"/>
                                </a:moveTo>
                                <a:lnTo>
                                  <a:pt x="9143" y="9144"/>
                                </a:lnTo>
                                <a:lnTo>
                                  <a:pt x="91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MDC3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_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  <w:lang w:val="it-IT" w:bidi="it-IT" w:eastAsia="it-IT"/>
              </w:rPr>
              <w:t>Pe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p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er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on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-2"/>
                <w:sz w:val="18"/>
                <w:szCs w:val="18"/>
                <w:lang w:val="it-IT" w:bidi="it-IT" w:eastAsia="it-IT"/>
              </w:rPr>
              <w:t>ci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no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i/>
                <w:iCs/>
                <w:color w:val="000000"/>
                <w:sz w:val="18"/>
                <w:szCs w:val="18"/>
                <w:lang w:val="it-IT" w:bidi="it-IT" w:eastAsia="it-IT"/>
              </w:rPr>
              <w:t>  </w:t>
            </w:r>
            <w:r/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Re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v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. 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d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el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 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/0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7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/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0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pacing w:val="1"/>
                <w:sz w:val="18"/>
                <w:szCs w:val="18"/>
                <w:lang w:val="it-IT" w:bidi="it-IT" w:eastAsia="it-IT"/>
              </w:rPr>
              <w:t>2</w:t>
            </w:r>
            <w:r>
              <w:rPr baseline="0" dirty="0">
                <w:rFonts w:ascii="Times New Roman" w:hAnsi="Times New Roman" w:eastAsia="Times New Roman" w:cs="Times New Roman"/>
                <w:color w:val="000000"/>
                <w:sz w:val="18"/>
                <w:szCs w:val="18"/>
                <w:lang w:val="it-IT" w:bidi="it-IT" w:eastAsia="it-IT"/>
              </w:rPr>
              <w:t>6</w:t>
            </w:r>
            <w:r/>
            <w:r/>
          </w:p>
        </w:tc>
      </w:tr>
    </w:tbl>
    <w:p>
      <w:pPr>
        <w:rPr>
          <w:rFonts w:ascii="Times New Roman" w:hAnsi="Times New Roman" w:eastAsia="Times New Roman" w:cs="Times New Roman"/>
          <w:color w:val="010302"/>
        </w:rPr>
        <w:spacing w:before="242" w:after="6" w:line="199" w:lineRule="exact"/>
        <w:ind w:left="188" w:right="0" w:firstLine="0"/>
      </w:pPr>
      <w:r>
        <w:drawing>
          <wp:anchor simplePos="0" relativeHeight="251658283" behindDoc="1" locked="0" layoutInCell="1" allowOverlap="1">
            <wp:simplePos x="0" y="0"/>
            <wp:positionH relativeFrom="page">
              <wp:posOffset>355091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4" behindDoc="1" locked="0" layoutInCell="1" allowOverlap="1">
            <wp:simplePos x="0" y="0"/>
            <wp:positionH relativeFrom="page">
              <wp:posOffset>355091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8" name="Freeform 1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87" behindDoc="0" locked="0" layoutInCell="1" allowOverlap="1">
            <wp:simplePos x="0" y="0"/>
            <wp:positionH relativeFrom="page">
              <wp:posOffset>1615694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0" behindDoc="0" locked="0" layoutInCell="1" allowOverlap="1">
            <wp:simplePos x="0" y="0"/>
            <wp:positionH relativeFrom="page">
              <wp:posOffset>6027165</wp:posOffset>
            </wp:positionH>
            <wp:positionV relativeFrom="line">
              <wp:posOffset>-12713</wp:posOffset>
            </wp:positionV>
            <wp:extent cx="9144" cy="9144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4" cy="9144"/>
                    </a:xfrm>
                    <a:custGeom>
                      <a:rect l="l" t="t" r="r" b="b"/>
                      <a:pathLst>
                        <a:path w="9144" h="9144">
                          <a:moveTo>
                            <a:pt x="0" y="9144"/>
                          </a:moveTo>
                          <a:lnTo>
                            <a:pt x="9144" y="9144"/>
                          </a:lnTo>
                          <a:lnTo>
                            <a:pt x="9144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3" behindDoc="0" locked="0" layoutInCell="1" allowOverlap="1">
            <wp:simplePos x="0" y="0"/>
            <wp:positionH relativeFrom="page">
              <wp:posOffset>7287768</wp:posOffset>
            </wp:positionH>
            <wp:positionV relativeFrom="line">
              <wp:posOffset>-12713</wp:posOffset>
            </wp:positionV>
            <wp:extent cx="9143" cy="9144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3" cy="9144"/>
                    </a:xfrm>
                    <a:custGeom>
                      <a:rect l="l" t="t" r="r" b="b"/>
                      <a:pathLst>
                        <a:path w="9143" h="9144">
                          <a:moveTo>
                            <a:pt x="0" y="9144"/>
                          </a:moveTo>
                          <a:lnTo>
                            <a:pt x="9143" y="9144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94" behindDoc="0" locked="0" layoutInCell="1" allowOverlap="1">
            <wp:simplePos x="0" y="0"/>
            <wp:positionH relativeFrom="page">
              <wp:posOffset>7287768</wp:posOffset>
            </wp:positionH>
            <wp:positionV relativeFrom="line">
              <wp:posOffset>-12713</wp:posOffset>
            </wp:positionV>
            <wp:extent cx="9143" cy="9144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9143" cy="9144"/>
                    </a:xfrm>
                    <a:custGeom>
                      <a:rect l="l" t="t" r="r" b="b"/>
                      <a:pathLst>
                        <a:path w="9143" h="9144">
                          <a:moveTo>
                            <a:pt x="0" y="9144"/>
                          </a:moveTo>
                          <a:lnTo>
                            <a:pt x="9143" y="9144"/>
                          </a:lnTo>
                          <a:lnTo>
                            <a:pt x="9143" y="0"/>
                          </a:lnTo>
                          <a:lnTo>
                            <a:pt x="0" y="0"/>
                          </a:lnTo>
                          <a:lnTo>
                            <a:pt x="0" y="9144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1270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 s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scritt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1"/>
          <w:sz w:val="18"/>
          <w:szCs w:val="18"/>
          <w:lang w:val="it-IT" w:bidi="it-IT" w:eastAsia="it-IT"/>
        </w:rPr>
        <w:t>__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it-IT"/>
        </w:rPr>
      </w:pPr>
      <w:r/>
    </w:p>
    <w:p>
      <w:pPr>
        <w:rPr>
          <w:rFonts w:ascii="Times New Roman" w:hAnsi="Times New Roman" w:eastAsia="Times New Roman" w:cs="Times New Roman"/>
          <w:color w:val="010302"/>
        </w:rPr>
        <w:spacing w:before="88" w:after="6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C.F.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0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72" w:after="6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in qu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lit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à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di 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ppresent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nte leg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le dell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ditt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: 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P.IVA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__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4235"/>
        </w:tabs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(coincide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con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cognome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3"/>
          <w:sz w:val="12"/>
          <w:szCs w:val="12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nome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ditta individuale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"/>
          <w:sz w:val="12"/>
          <w:szCs w:val="12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8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 sede legale in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une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3102"/>
          <w:tab w:val="left" w:pos="6014"/>
        </w:tabs>
        <w:spacing w:before="0" w:after="0" w:line="132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2"/>
          <w:szCs w:val="12"/>
          <w:lang w:val="it-IT" w:bidi="it-IT" w:eastAsia="it-IT"/>
        </w:rPr>
        <w:t>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(via/piazza/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loc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.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/etc.) 	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Sede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va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4091" w:right="0" w:firstLine="0"/>
      </w:pPr>
      <w:r/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(indirizzo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completo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-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indicare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diversa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dalla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2"/>
          <w:szCs w:val="12"/>
          <w:lang w:val="it-IT" w:bidi="it-IT" w:eastAsia="it-IT"/>
        </w:rPr>
        <w:t>sede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2"/>
          <w:szCs w:val="12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2"/>
          <w:szCs w:val="12"/>
          <w:lang w:val="it-IT" w:bidi="it-IT" w:eastAsia="it-IT"/>
        </w:rPr>
        <w:t>legale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2"/>
          <w:sz w:val="12"/>
          <w:szCs w:val="12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18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Tel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ax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obile_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e pec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ltra  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referente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._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tel_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8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95" w:after="0" w:line="206" w:lineRule="exact"/>
        <w:ind w:left="188" w:right="108" w:firstLine="0"/>
        <w:jc w:val="both"/>
      </w:pP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chiede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’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desione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sistem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ntr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IGP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Peperoncin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Cal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bri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”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1"/>
          <w:sz w:val="18"/>
          <w:szCs w:val="18"/>
          <w:lang w:val="it-IT" w:bidi="it-IT" w:eastAsia="it-IT"/>
        </w:rPr>
        <w:t>’iscrizi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ne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ll’elenco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per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4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de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3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3"/>
          <w:sz w:val="18"/>
          <w:szCs w:val="18"/>
          <w:lang w:val="it-IT" w:bidi="it-IT" w:eastAsia="it-IT"/>
        </w:rPr>
        <w:t>nzidetto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-2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IGP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Produtt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pacing w:val="1"/>
          <w:sz w:val="18"/>
          <w:szCs w:val="18"/>
          <w:lang w:val="it-IT" w:bidi="it-IT" w:eastAsia="it-IT"/>
        </w:rPr>
        <w:t>ag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ricolo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8"/>
          <w:szCs w:val="18"/>
          <w:lang w:val="it-IT" w:bidi="it-IT" w:eastAsia="it-IT"/>
        </w:rPr>
        <w:t>”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tal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ferma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’ora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caso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della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pacing w:val="-17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l’adesio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av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errà alle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cui al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e, 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artic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:</w:t>
      </w:r>
      <w:r>
        <w:rPr baseline="0" dirty="0">
          <w:rFonts w:ascii="Times New Roman" w:hAnsi="Times New Roman" w:eastAsia="Times New Roman" w:cs="Times New Roman"/>
          <w:b/>
          <w:bCs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piename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accettare</w:t>
      </w:r>
      <w:r>
        <w:rPr baseline="0" dirty="0">
          <w:rFonts w:ascii="Times New Roman" w:hAnsi="Times New Roman" w:eastAsia="Times New Roman" w:cs="Times New Roman"/>
          <w:color w:val="000000"/>
          <w:spacing w:val="3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alcu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gli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dal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(UE)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n.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relati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legislazi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italia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iscri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ersi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sistema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trollo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er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rafica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tetta 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ci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Calabria", 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2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specificatame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sosta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ziali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.A.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Disci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relati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Contr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C),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tariffari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ASAF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istero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ricolt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ra,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rest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8"/>
          <w:szCs w:val="18"/>
          <w:lang w:val="it-IT" w:bidi="it-IT" w:eastAsia="it-IT"/>
        </w:rPr>
        <w:t>etto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rafica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tetta e dispo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ibili 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 sit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fficiale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 spa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:</w:t>
      </w:r>
      <w:hyperlink r:id="rId100" w:history="1">
        <w:r>
          <w:rPr baseline="0" dirty="0">
            <w:rFonts w:ascii="Times New Roman" w:hAnsi="Times New Roman" w:eastAsia="Times New Roman" w:cs="Times New Roman"/>
            <w:color w:val="156082"/>
            <w:sz w:val="24"/>
            <w:szCs w:val="24"/>
            <w:lang w:val="it-IT" w:bidi="it-IT" w:eastAsia="it-IT"/>
          </w:rPr>
          <w:t> 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www.ri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n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a.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-3"/>
            <w:sz w:val="18"/>
            <w:szCs w:val="18"/>
            <w:lang w:val="it-IT" w:bidi="it-IT" w:eastAsia="it-IT"/>
          </w:rPr>
          <w:t>r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g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/it/agrifo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pacing w:val="1"/>
            <w:sz w:val="18"/>
            <w:szCs w:val="18"/>
            <w:lang w:val="it-IT" w:bidi="it-IT" w:eastAsia="it-IT"/>
          </w:rPr>
          <w:t>o</w:t>
        </w:r>
        <w:r>
          <w:rPr baseline="0" dirty="0">
            <w:rFonts w:ascii="Times New Roman" w:hAnsi="Times New Roman" w:eastAsia="Times New Roman" w:cs="Times New Roman"/>
            <w:u w:val="single"/>
            <w:color w:val="0000FF"/>
            <w:sz w:val="18"/>
            <w:szCs w:val="18"/>
            <w:lang w:val="it-IT" w:bidi="it-IT" w:eastAsia="it-IT"/>
          </w:rPr>
          <w:t>d</w:t>
        </w:r>
        <w:r>
          <w:rPr baseline="0" dirty="0">
            <w:rFonts w:ascii="Times New Roman" w:hAnsi="Times New Roman" w:eastAsia="Times New Roman" w:cs="Times New Roman"/>
            <w:color w:val="000000"/>
            <w:sz w:val="18"/>
            <w:szCs w:val="18"/>
            <w:lang w:val="it-IT" w:bidi="it-IT" w:eastAsia="it-IT"/>
          </w:rPr>
          <w:t>;</w:t>
        </w:r>
      </w:hyperlink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è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rizzat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Orga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(OdC)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ecret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MASAF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8"/>
          <w:sz w:val="18"/>
          <w:szCs w:val="18"/>
          <w:lang w:val="it-IT" w:bidi="it-IT" w:eastAsia="it-IT"/>
        </w:rPr>
        <w:t>ad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effett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 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isti</w:t>
      </w:r>
      <w:r>
        <w:rPr baseline="0" dirty="0">
          <w:rFonts w:ascii="Times New Roman" w:hAnsi="Times New Roman" w:eastAsia="Times New Roman" w:cs="Times New Roman"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Ig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“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Calabria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”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scere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Tariffario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ntr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otto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cin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Calabri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ASAF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9"/>
          <w:sz w:val="18"/>
          <w:szCs w:val="18"/>
          <w:lang w:val="it-IT" w:bidi="it-IT" w:eastAsia="it-IT"/>
        </w:rPr>
        <w:t>di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arsi a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rris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Rina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S.p.A le tariffe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reviste;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6"/>
          <w:szCs w:val="16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z w:val="16"/>
          <w:szCs w:val="16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z w:val="16"/>
          <w:szCs w:val="16"/>
          <w:lang w:val="it-IT" w:bidi="it-IT" w:eastAsia="it-IT"/>
        </w:rPr>
        <w:t> </w:t>
      </w:r>
      <w:r>
        <w:rPr baseline="0" dirty="0">
          <w:rFonts w:ascii="Arial" w:hAnsi="Arial" w:eastAsia="Arial" w:cs="Arial"/>
          <w:color w:val="000000"/>
          <w:spacing w:val="23"/>
          <w:sz w:val="16"/>
          <w:szCs w:val="16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rizzare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GRIFOOD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effett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trolli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rmità,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legale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ell'azien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dicat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la fre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enza e le 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 Pian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rmati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a;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6"/>
          <w:szCs w:val="16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09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5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sentire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[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]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sentire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barrare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34"/>
          <w:sz w:val="14"/>
          <w:szCs w:val="14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-1"/>
          <w:sz w:val="14"/>
          <w:szCs w:val="14"/>
          <w:lang w:val="it-IT" w:bidi="it-IT" w:eastAsia="it-IT"/>
        </w:rPr>
        <w:t>l’opzione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34"/>
          <w:sz w:val="14"/>
          <w:szCs w:val="14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deside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pacing w:val="1"/>
          <w:sz w:val="14"/>
          <w:szCs w:val="14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4"/>
          <w:szCs w:val="14"/>
          <w:lang w:val="it-IT" w:bidi="it-IT" w:eastAsia="it-IT"/>
        </w:rPr>
        <w:t>ata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l’eve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alle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</w:t>
      </w:r>
      <w:r>
        <w:rPr baseline="0" dirty="0">
          <w:rFonts w:ascii="Times New Roman" w:hAnsi="Times New Roman" w:eastAsia="Times New Roman" w:cs="Times New Roman"/>
          <w:color w:val="000000"/>
          <w:spacing w:val="3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i,</w:t>
      </w:r>
      <w:r>
        <w:rPr baseline="0" dirty="0">
          <w:rFonts w:ascii="Times New Roman" w:hAnsi="Times New Roman" w:eastAsia="Times New Roman" w:cs="Times New Roman"/>
          <w:color w:val="000000"/>
          <w:spacing w:val="3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li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este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tali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circ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teran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escl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sivame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erato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ell’Orga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(la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errà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siderata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rmale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all’acce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ispett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ri)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tariffari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1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essero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ecessarie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ivi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citati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dere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ù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lessa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caso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5"/>
          <w:sz w:val="18"/>
          <w:szCs w:val="18"/>
          <w:lang w:val="it-IT" w:bidi="it-IT" w:eastAsia="it-IT"/>
        </w:rPr>
        <w:t>alle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nto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te,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fatti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sal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rat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all’OdC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ell’efficacia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ifiche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rtate;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939"/>
        </w:tabs>
        <w:spacing w:before="0" w:after="0" w:line="207" w:lineRule="exact"/>
        <w:ind w:left="188" w:right="110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4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tenere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levare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espress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alsiv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glia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sabilità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iretti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ed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>
        <w:br w:type="textWrapping" w:clear="all"/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iretti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essi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ad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ità,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for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Ditta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richiede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terzi;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stessa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Ditta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impeg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ertanto a 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tenere 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Rina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alsiasi richiesta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risarcime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ssa 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 terzi  a tale 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466"/>
        </w:tabs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8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	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dal 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 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 tariffari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alla sca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isteriale all’OdC, sal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pr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espressa rin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cia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4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 richiedente 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ltre dichiara: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z w:val="18"/>
          <w:szCs w:val="18"/>
          <w:lang w:val="it-IT" w:bidi="it-IT" w:eastAsia="it-IT"/>
        </w:rPr>
        <w:t>  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mersi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respo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ilità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ente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nelle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relative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etto,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sì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me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10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rmati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ell’art.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13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UE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/2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accettat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il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7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tire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tilizz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’i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rso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affi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é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lare</w:t>
      </w:r>
      <w:r>
        <w:rPr baseline="0" dirty="0">
          <w:rFonts w:ascii="Times New Roman" w:hAnsi="Times New Roman" w:eastAsia="Times New Roman" w:cs="Times New Roman"/>
          <w:color w:val="000000"/>
          <w:spacing w:val="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le</w:t>
      </w:r>
      <w:r>
        <w:rPr baseline="0" dirty="0">
          <w:rFonts w:ascii="Times New Roman" w:hAnsi="Times New Roman" w:eastAsia="Times New Roman" w:cs="Times New Roman"/>
          <w:color w:val="000000"/>
          <w:spacing w:val="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erific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cess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alificazi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ole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l’event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ie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rà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seg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l’imp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lità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el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lare di 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ire le 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ecessarie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la sti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di ser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izi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7" w:lineRule="exact"/>
        <w:ind w:left="188" w:right="111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12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essere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iritt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esercita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alità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teressat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artt.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5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ss.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olame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UE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01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sulla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ssi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ilità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esercitarli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viando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racc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a/r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RINA</w:t>
      </w:r>
      <w:r>
        <w:rPr baseline="0" dirty="0">
          <w:rFonts w:ascii="Times New Roman" w:hAnsi="Times New Roman" w:eastAsia="Times New Roman" w:cs="Times New Roman"/>
          <w:color w:val="000000"/>
          <w:spacing w:val="2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.A.,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Corsica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2,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28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all’atte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onsa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9"/>
          <w:sz w:val="18"/>
          <w:szCs w:val="18"/>
          <w:lang w:val="it-IT" w:bidi="it-IT" w:eastAsia="it-IT"/>
        </w:rPr>
        <w:t>la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 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vian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messa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-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mail all’in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irizz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a.d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@ri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a.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;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5970"/>
        </w:tabs>
        <w:spacing w:before="0" w:after="0" w:line="213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rizzare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iti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test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materiale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vo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alizzat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38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3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sce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ità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iff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ndere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rmazi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sul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tra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i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 l’e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intrattie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tili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il 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sco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stat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tari	</w:t>
      </w:r>
      <w:r>
        <w:rPr baseline="0" dirty="0">
          <w:rFonts w:ascii="Symbol" w:hAnsi="Symbol" w:eastAsia="Symbol" w:cs="Symbol"/>
          <w:color w:val="000000"/>
          <w:spacing w:val="-3"/>
          <w:sz w:val="18"/>
          <w:szCs w:val="18"/>
          <w:lang w:val="it-IT" w:bidi="it-IT" w:eastAsia="it-IT"/>
        </w:rPr>
        <w:t>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si    </w:t>
      </w:r>
      <w:r>
        <w:rPr baseline="0" dirty="0">
          <w:rFonts w:ascii="Symbol" w:hAnsi="Symbol" w:eastAsia="Symbol" w:cs="Symbol"/>
          <w:color w:val="000000"/>
          <w:sz w:val="18"/>
          <w:szCs w:val="18"/>
          <w:lang w:val="it-IT" w:bidi="it-IT" w:eastAsia="it-IT"/>
        </w:rPr>
        <w:t>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(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b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arrare l’o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esiderata)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1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mu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icare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, 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5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rni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tte 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ariazi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ai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 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rtati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oma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alle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ati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;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7499"/>
        </w:tabs>
        <w:spacing w:before="0" w:after="0" w:line="206" w:lineRule="exact"/>
        <w:ind w:left="188" w:right="106" w:firstLine="0"/>
        <w:jc w:val="both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15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are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: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elenc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terre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i,</w:t>
      </w:r>
      <w:r>
        <w:rPr baseline="0" dirty="0">
          <w:rFonts w:ascii="Times New Roman" w:hAnsi="Times New Roman" w:eastAsia="Times New Roman" w:cs="Times New Roman"/>
          <w:color w:val="000000"/>
          <w:spacing w:val="1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isura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catastale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1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entità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ali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3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1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tariffa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ta,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certificat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iscrizio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isura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alla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CCIAA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ichiarazi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rietà</w:t>
      </w:r>
      <w:r>
        <w:rPr baseline="0" dirty="0">
          <w:rFonts w:ascii="Times New Roman" w:hAnsi="Times New Roman" w:eastAsia="Times New Roman" w:cs="Times New Roman"/>
          <w:color w:val="000000"/>
          <w:spacing w:val="3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)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attesti</w:t>
      </w:r>
      <w:r>
        <w:rPr baseline="0" dirty="0">
          <w:rFonts w:ascii="Times New Roman" w:hAnsi="Times New Roman" w:eastAsia="Times New Roman" w:cs="Times New Roman"/>
          <w:color w:val="000000"/>
          <w:spacing w:val="27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7"/>
          <w:sz w:val="18"/>
          <w:szCs w:val="18"/>
          <w:lang w:val="it-IT" w:bidi="it-IT" w:eastAsia="it-IT"/>
        </w:rPr>
        <w:t>(o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ti)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in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rza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titol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l’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pacing w:val="-3"/>
          <w:sz w:val="18"/>
          <w:szCs w:val="18"/>
          <w:lang w:val="it-IT" w:bidi="it-IT" w:eastAsia="it-IT"/>
        </w:rPr>
        <w:t>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terren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el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sito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uttiv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etto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man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esio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di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erifica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2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parte</w:t>
      </w:r>
      <w:r>
        <w:rPr baseline="0" dirty="0">
          <w:rFonts w:ascii="Times New Roman" w:hAnsi="Times New Roman" w:eastAsia="Times New Roman" w:cs="Times New Roman"/>
          <w:color w:val="000000"/>
          <w:spacing w:val="24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pacing w:val="25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20"/>
          <w:sz w:val="18"/>
          <w:szCs w:val="18"/>
          <w:lang w:val="it-IT" w:bidi="it-IT" w:eastAsia="it-IT"/>
        </w:rPr>
        <w:t>a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,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rizzazi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e/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otifica 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istrazi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art. 6 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 8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5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2/2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0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e smi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6"/>
          <w:szCs w:val="16"/>
          <w:lang w:val="it-IT" w:bidi="it-IT" w:eastAsia="it-IT"/>
        </w:rPr>
        <w:t>(</w:t>
      </w:r>
      <w:r>
        <w:rPr baseline="0" dirty="0">
          <w:rFonts w:ascii="Times New Roman" w:hAnsi="Times New Roman" w:eastAsia="Times New Roman" w:cs="Times New Roman"/>
          <w:i/>
          <w:iCs/>
          <w:color w:val="000000"/>
          <w:sz w:val="16"/>
          <w:szCs w:val="16"/>
          <w:lang w:val="it-IT" w:bidi="it-IT" w:eastAsia="it-IT"/>
        </w:rPr>
        <w:t>se applicabile).	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206" w:lineRule="exact"/>
        <w:ind w:left="188" w:right="106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16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.</w:t>
      </w:r>
      <w:r>
        <w:rPr baseline="0" dirty="0">
          <w:rFonts w:ascii="Arial" w:hAnsi="Arial" w:eastAsia="Arial" w:cs="Arial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richiede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accetta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qu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ersia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esse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ere</w:t>
      </w:r>
      <w:r>
        <w:rPr baseline="0" dirty="0">
          <w:rFonts w:ascii="Times New Roman" w:hAnsi="Times New Roman" w:eastAsia="Times New Roman" w:cs="Times New Roman"/>
          <w:color w:val="000000"/>
          <w:spacing w:val="16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Agrif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spa,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atti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al</w:t>
      </w:r>
      <w:r>
        <w:rPr baseline="0" dirty="0">
          <w:rFonts w:ascii="Times New Roman" w:hAnsi="Times New Roman" w:eastAsia="Times New Roman" w:cs="Times New Roman"/>
          <w:color w:val="000000"/>
          <w:spacing w:val="12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lla</w:t>
      </w:r>
      <w:r>
        <w:rPr baseline="0" dirty="0">
          <w:rFonts w:ascii="Times New Roman" w:hAnsi="Times New Roman" w:eastAsia="Times New Roman" w:cs="Times New Roman"/>
          <w:color w:val="000000"/>
          <w:spacing w:val="1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0"/>
          <w:sz w:val="18"/>
          <w:szCs w:val="18"/>
          <w:lang w:val="it-IT" w:bidi="it-IT" w:eastAsia="it-IT"/>
        </w:rPr>
        <w:t>te</w:t>
      </w:r>
      <w:r>
        <w:rPr>
          <w:rFonts w:ascii="Times New Roman" w:hAnsi="Times New Roman" w:eastAsia="Times New Roman" w:cs="Times New Roman"/>
          <w:sz w:val="18"/>
          <w:szCs w:val="18"/>
        </w:rPr>
        <w:t> </w:t>
      </w:r>
      <w:r/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nd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a,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sarà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etente in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ia escl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siva il F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R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ma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0" w:after="0" w:line="199" w:lineRule="exact"/>
        <w:ind w:left="18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Per 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q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espressame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isto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contratt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ella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do</w:t>
      </w:r>
      <w:r>
        <w:rPr baseline="0" dirty="0">
          <w:rFonts w:ascii="Times New Roman" w:hAnsi="Times New Roman" w:eastAsia="Times New Roman" w:cs="Times New Roman"/>
          <w:color w:val="000000"/>
          <w:spacing w:val="-4"/>
          <w:sz w:val="18"/>
          <w:szCs w:val="18"/>
          <w:lang w:val="it-IT" w:bidi="it-IT" w:eastAsia="it-IT"/>
        </w:rPr>
        <w:t>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 ric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h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iamata,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alg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le disp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sizi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on</w:t>
      </w:r>
      <w:r>
        <w:rPr baseline="0" dirty="0">
          <w:rFonts w:ascii="Times New Roman" w:hAnsi="Times New Roman" w:eastAsia="Times New Roman" w:cs="Times New Roman"/>
          <w:color w:val="000000"/>
          <w:spacing w:val="6"/>
          <w:sz w:val="18"/>
          <w:szCs w:val="18"/>
          <w:lang w:val="it-IT" w:bidi="it-IT" w:eastAsia="it-IT"/>
        </w:rPr>
        <w:t>i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legge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.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131"/>
        </w:tabs>
        <w:spacing w:before="210" w:after="6" w:line="199" w:lineRule="exact"/>
        <w:ind w:left="168" w:right="228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Data: 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Il 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tate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pacing w:val="-2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8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pacing w:before="240" w:after="0" w:line="199" w:lineRule="exact"/>
        <w:ind w:left="248" w:right="0" w:firstLine="0"/>
      </w:pPr>
      <w:r/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Ven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no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ro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v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ate es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ressame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te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er iscritto ai 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si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artt. 1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4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3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42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 c.c. le cla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sole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 c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u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i a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li artt.</w:t>
      </w:r>
      <w:r>
        <w:rPr baseline="0" dirty="0">
          <w:rFonts w:ascii="Times New Roman" w:hAnsi="Times New Roman" w:eastAsia="Times New Roman" w:cs="Times New Roman"/>
          <w:color w:val="000000"/>
          <w:spacing w:val="9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1,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 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5,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7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8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,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9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1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6.  </w:t>
      </w:r>
      <w:r/>
    </w:p>
    <w:p>
      <w:pPr>
        <w:rPr>
          <w:rFonts w:ascii="Times New Roman" w:hAnsi="Times New Roman" w:eastAsia="Times New Roman" w:cs="Times New Roman"/>
          <w:color w:val="010302"/>
        </w:rPr>
        <w:tabs>
          <w:tab w:val="left" w:pos="2131"/>
        </w:tabs>
        <w:spacing w:before="240" w:after="0" w:line="199" w:lineRule="exact"/>
        <w:ind w:left="168" w:right="228" w:firstLine="0"/>
        <w:jc w:val="right"/>
      </w:pPr>
      <w:r/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Data: 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__	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Il le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g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ale rap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p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rese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n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tate 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-1"/>
          <w:sz w:val="18"/>
          <w:szCs w:val="18"/>
          <w:lang w:val="it-IT" w:bidi="it-IT" w:eastAsia="it-IT"/>
        </w:rPr>
        <w:t>ell’azien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d</w:t>
      </w:r>
      <w:r>
        <w:rPr baseline="0" dirty="0">
          <w:rFonts w:ascii="Times New Roman" w:hAnsi="Times New Roman" w:eastAsia="Times New Roman" w:cs="Times New Roman"/>
          <w:color w:val="000000"/>
          <w:spacing w:val="4"/>
          <w:sz w:val="18"/>
          <w:szCs w:val="18"/>
          <w:lang w:val="it-IT" w:bidi="it-IT" w:eastAsia="it-IT"/>
        </w:rPr>
        <w:t>a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 __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2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1"/>
          <w:sz w:val="18"/>
          <w:szCs w:val="18"/>
          <w:lang w:val="it-IT" w:bidi="it-IT" w:eastAsia="it-IT"/>
        </w:rPr>
        <w:t>_</w:t>
      </w:r>
      <w:r>
        <w:rPr baseline="0" dirty="0">
          <w:rFonts w:ascii="Times New Roman" w:hAnsi="Times New Roman" w:eastAsia="Times New Roman" w:cs="Times New Roman"/>
          <w:color w:val="000000"/>
          <w:spacing w:val="-19"/>
          <w:sz w:val="18"/>
          <w:szCs w:val="18"/>
          <w:lang w:val="it-IT" w:bidi="it-IT" w:eastAsia="it-IT"/>
        </w:rPr>
        <w:t>_</w:t>
      </w:r>
      <w:r/>
    </w:p>
    <w:p>
      <w:pPr>
        <w:rPr>
          <w:rFonts w:ascii="Times New Roman" w:hAnsi="Times New Roman" w:eastAsia="Times New Roman" w:cs="Times New Roman"/>
          <w:color w:val="010302"/>
        </w:rPr>
        <w:sectPr>
          <w:type w:val="continuous"/>
          <w:pgSz w:w="11906" w:h="16838"/>
          <w:pgMar w:top="256" w:right="395" w:bottom="220" w:left="500" w:header="708" w:footer="708" w:gutter="0"/>
          <w:docGrid w:linePitch="360"/>
        </w:sectPr>
        <w:spacing w:before="269" w:after="4" w:line="157" w:lineRule="exact"/>
        <w:ind w:left="46" w:right="0" w:firstLine="0"/>
      </w:pPr>
      <w:r/>
      <w:r>
        <w:rPr baseline="0" dirty="0">
          <w:rFonts w:ascii="Verdana" w:hAnsi="Verdana" w:eastAsia="Verdana" w:cs="Verdana"/>
          <w:color w:val="000000"/>
          <w:spacing w:val="1"/>
          <w:sz w:val="13"/>
          <w:szCs w:val="13"/>
          <w:lang w:val="it-IT" w:bidi="it-IT" w:eastAsia="it-IT"/>
        </w:rPr>
        <w:t>M</w:t>
      </w:r>
      <w:r>
        <w:rPr baseline="0" dirty="0">
          <w:rFonts w:ascii="Verdana" w:hAnsi="Verdana" w:eastAsia="Verdana" w:cs="Verdana"/>
          <w:color w:val="000000"/>
          <w:spacing w:val="-1"/>
          <w:sz w:val="13"/>
          <w:szCs w:val="13"/>
          <w:lang w:val="it-IT" w:bidi="it-IT" w:eastAsia="it-IT"/>
        </w:rPr>
        <w:t>DC3 Igp Peperoncino di Calabria </w:t>
      </w:r>
      <w:r>
        <w:rPr baseline="0" dirty="0">
          <w:rFonts w:ascii="Verdana" w:hAnsi="Verdana" w:eastAsia="Verdana" w:cs="Verdana"/>
          <w:color w:val="000000"/>
          <w:spacing w:val="1"/>
          <w:sz w:val="13"/>
          <w:szCs w:val="13"/>
          <w:lang w:val="it-IT" w:bidi="it-IT" w:eastAsia="it-IT"/>
        </w:rPr>
        <w:t>R</w:t>
      </w:r>
      <w:r>
        <w:rPr baseline="0" dirty="0">
          <w:rFonts w:ascii="Verdana" w:hAnsi="Verdana" w:eastAsia="Verdana" w:cs="Verdana"/>
          <w:color w:val="000000"/>
          <w:spacing w:val="-4"/>
          <w:sz w:val="13"/>
          <w:szCs w:val="13"/>
          <w:lang w:val="it-IT" w:bidi="it-IT" w:eastAsia="it-IT"/>
        </w:rPr>
        <w:t>ev.00</w:t>
      </w:r>
      <w:r/>
    </w:p>
    <w:p>
      <w:r/>
    </w:p>
    <w:sectPr>
      <w:type w:val="continuous"/>
      <w:pgSz w:w="11906" w:h="16838"/>
      <w:pgMar w:top="256" w:right="395" w:bottom="220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http://www.rina.org/it/agrifood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2026-08-06T10:37:10Z</dcterms:created>
  <dcterms:modified xsi:type="dcterms:W3CDTF">2026-08-06T10:37:10Z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